
<file path=[Content_Types].xml><?xml version="1.0" encoding="utf-8"?>
<Types xmlns="http://schemas.openxmlformats.org/package/2006/content-types">
  <Default Extension="png" ContentType="image/png"/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D39" w:rsidRPr="00042E5C" w:rsidRDefault="00042E5C">
      <w:pPr>
        <w:rPr>
          <w:sz w:val="40"/>
          <w:szCs w:val="40"/>
          <w:u w:val="single"/>
        </w:rPr>
      </w:pPr>
      <w:r w:rsidRPr="00042E5C">
        <w:rPr>
          <w:sz w:val="40"/>
          <w:szCs w:val="40"/>
          <w:u w:val="single"/>
        </w:rPr>
        <w:t>Spelspoor</w:t>
      </w:r>
    </w:p>
    <w:p w:rsidR="00042E5C" w:rsidRDefault="00042E5C">
      <w:pPr>
        <w:rPr>
          <w:sz w:val="40"/>
          <w:szCs w:val="40"/>
        </w:rPr>
      </w:pPr>
      <w:r>
        <w:rPr>
          <w:sz w:val="40"/>
          <w:szCs w:val="40"/>
        </w:rPr>
        <w:t>Resultaten bekijken van leerlingen.</w:t>
      </w:r>
    </w:p>
    <w:p w:rsidR="00042E5C" w:rsidRPr="00042E5C" w:rsidRDefault="00042E5C">
      <w:pPr>
        <w:rPr>
          <w:sz w:val="32"/>
          <w:szCs w:val="32"/>
        </w:rPr>
      </w:pPr>
      <w:proofErr w:type="spellStart"/>
      <w:proofErr w:type="gramStart"/>
      <w:r w:rsidRPr="00042E5C">
        <w:rPr>
          <w:sz w:val="32"/>
          <w:szCs w:val="32"/>
        </w:rPr>
        <w:t>Dubbel-klik</w:t>
      </w:r>
      <w:proofErr w:type="spellEnd"/>
      <w:proofErr w:type="gramEnd"/>
      <w:r w:rsidRPr="00042E5C">
        <w:rPr>
          <w:sz w:val="32"/>
          <w:szCs w:val="32"/>
        </w:rPr>
        <w:t xml:space="preserve"> op </w:t>
      </w:r>
      <w:proofErr w:type="spellStart"/>
      <w:r w:rsidRPr="00042E5C">
        <w:rPr>
          <w:sz w:val="32"/>
          <w:szCs w:val="32"/>
        </w:rPr>
        <w:t>Leerlingsoftware</w:t>
      </w:r>
      <w:proofErr w:type="spellEnd"/>
      <w:r w:rsidRPr="00042E5C">
        <w:rPr>
          <w:sz w:val="32"/>
          <w:szCs w:val="32"/>
        </w:rPr>
        <w:t xml:space="preserve"> (bureaublad).</w:t>
      </w:r>
    </w:p>
    <w:p w:rsidR="00042E5C" w:rsidRDefault="00042E5C"/>
    <w:p w:rsidR="00042E5C" w:rsidRDefault="00042E5C">
      <w:r>
        <w:rPr>
          <w:noProof/>
          <w:lang w:eastAsia="nl-NL"/>
        </w:rPr>
        <w:drawing>
          <wp:inline distT="0" distB="0" distL="0" distR="0" wp14:anchorId="528F421B" wp14:editId="65E81940">
            <wp:extent cx="3151448" cy="1704882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621" t="413" r="43121" b="79126"/>
                    <a:stretch/>
                  </pic:blipFill>
                  <pic:spPr bwMode="auto">
                    <a:xfrm>
                      <a:off x="0" y="0"/>
                      <a:ext cx="3175136" cy="17176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2E5C" w:rsidRPr="00042E5C" w:rsidRDefault="00042E5C">
      <w:pPr>
        <w:rPr>
          <w:sz w:val="32"/>
          <w:szCs w:val="32"/>
        </w:rPr>
      </w:pPr>
    </w:p>
    <w:p w:rsidR="00042E5C" w:rsidRPr="00042E5C" w:rsidRDefault="00042E5C">
      <w:pPr>
        <w:rPr>
          <w:sz w:val="32"/>
          <w:szCs w:val="32"/>
        </w:rPr>
      </w:pPr>
      <w:proofErr w:type="spellStart"/>
      <w:proofErr w:type="gramStart"/>
      <w:r w:rsidRPr="00042E5C">
        <w:rPr>
          <w:sz w:val="32"/>
          <w:szCs w:val="32"/>
        </w:rPr>
        <w:t>Dubbel-klik</w:t>
      </w:r>
      <w:proofErr w:type="spellEnd"/>
      <w:proofErr w:type="gramEnd"/>
      <w:r w:rsidRPr="00042E5C">
        <w:rPr>
          <w:sz w:val="32"/>
          <w:szCs w:val="32"/>
        </w:rPr>
        <w:t xml:space="preserve"> op Spelspoor Leerkrachtmodule:</w:t>
      </w:r>
    </w:p>
    <w:p w:rsidR="00042E5C" w:rsidRDefault="00042E5C"/>
    <w:p w:rsidR="00042E5C" w:rsidRDefault="00042E5C">
      <w:r>
        <w:rPr>
          <w:noProof/>
          <w:lang w:eastAsia="nl-NL"/>
        </w:rPr>
        <w:drawing>
          <wp:inline distT="0" distB="0" distL="0" distR="0">
            <wp:extent cx="2429214" cy="543001"/>
            <wp:effectExtent l="0" t="0" r="0" b="952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90CF36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9214" cy="543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2E5C" w:rsidRDefault="00042E5C"/>
    <w:p w:rsidR="00042E5C" w:rsidRPr="00042E5C" w:rsidRDefault="00042E5C">
      <w:pPr>
        <w:rPr>
          <w:sz w:val="32"/>
          <w:szCs w:val="32"/>
        </w:rPr>
      </w:pPr>
      <w:r w:rsidRPr="00042E5C">
        <w:rPr>
          <w:sz w:val="32"/>
          <w:szCs w:val="32"/>
        </w:rPr>
        <w:t>Voeg als wachtwoord leerkracht in:</w:t>
      </w:r>
    </w:p>
    <w:p w:rsidR="00042E5C" w:rsidRDefault="00042E5C">
      <w:r>
        <w:rPr>
          <w:noProof/>
          <w:lang w:eastAsia="nl-NL"/>
        </w:rPr>
        <w:drawing>
          <wp:inline distT="0" distB="0" distL="0" distR="0">
            <wp:extent cx="3237335" cy="2819400"/>
            <wp:effectExtent l="0" t="0" r="127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903CE7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4263" cy="2825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2E5C" w:rsidRDefault="001F7618">
      <w:r>
        <w:lastRenderedPageBreak/>
        <w:t>Klik op je groep in de linker kolom.</w:t>
      </w:r>
    </w:p>
    <w:p w:rsidR="001F7618" w:rsidRDefault="001F7618">
      <w:r>
        <w:rPr>
          <w:noProof/>
          <w:lang w:eastAsia="nl-NL"/>
        </w:rPr>
        <w:drawing>
          <wp:inline distT="0" distB="0" distL="0" distR="0">
            <wp:extent cx="1697349" cy="2867025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8C895A.tmp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890"/>
                    <a:stretch/>
                  </pic:blipFill>
                  <pic:spPr bwMode="auto">
                    <a:xfrm>
                      <a:off x="0" y="0"/>
                      <a:ext cx="1700823" cy="2872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7618" w:rsidRDefault="001F7618"/>
    <w:p w:rsidR="001F7618" w:rsidRDefault="001F7618">
      <w:r>
        <w:t>Klik bijvoorbeeld op rapportage voor informatie (of een andere optie voor bewerken).</w:t>
      </w:r>
      <w:r>
        <w:rPr>
          <w:noProof/>
          <w:lang w:eastAsia="nl-NL"/>
        </w:rPr>
        <w:drawing>
          <wp:inline distT="0" distB="0" distL="0" distR="0">
            <wp:extent cx="5039995" cy="3724275"/>
            <wp:effectExtent l="0" t="0" r="8255" b="9525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8CE62A.tmp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5" t="-7817" r="-945" b="20484"/>
                    <a:stretch/>
                  </pic:blipFill>
                  <pic:spPr bwMode="auto">
                    <a:xfrm>
                      <a:off x="0" y="0"/>
                      <a:ext cx="5044182" cy="37273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7618" w:rsidRDefault="001F7618"/>
    <w:p w:rsidR="001F7618" w:rsidRDefault="001F7618">
      <w:r>
        <w:t>Lian Kokke bewerkt op 3 oktober 2017.</w:t>
      </w:r>
    </w:p>
    <w:p w:rsidR="00042E5C" w:rsidRDefault="00042E5C"/>
    <w:p w:rsidR="00042E5C" w:rsidRDefault="00042E5C">
      <w:bookmarkStart w:id="0" w:name="_GoBack"/>
      <w:bookmarkEnd w:id="0"/>
    </w:p>
    <w:sectPr w:rsidR="00042E5C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618" w:rsidRDefault="001F7618" w:rsidP="001F7618">
      <w:pPr>
        <w:spacing w:after="0" w:line="240" w:lineRule="auto"/>
      </w:pPr>
      <w:r>
        <w:separator/>
      </w:r>
    </w:p>
  </w:endnote>
  <w:endnote w:type="continuationSeparator" w:id="0">
    <w:p w:rsidR="001F7618" w:rsidRDefault="001F7618" w:rsidP="001F7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618" w:rsidRDefault="001F7618">
    <w:pPr>
      <w:pStyle w:val="Voettekst"/>
    </w:pPr>
    <w:r>
      <w:t>Lian Kokke</w:t>
    </w:r>
  </w:p>
  <w:p w:rsidR="001F7618" w:rsidRDefault="001F761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618" w:rsidRDefault="001F7618" w:rsidP="001F7618">
      <w:pPr>
        <w:spacing w:after="0" w:line="240" w:lineRule="auto"/>
      </w:pPr>
      <w:r>
        <w:separator/>
      </w:r>
    </w:p>
  </w:footnote>
  <w:footnote w:type="continuationSeparator" w:id="0">
    <w:p w:rsidR="001F7618" w:rsidRDefault="001F7618" w:rsidP="001F76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E5C"/>
    <w:rsid w:val="00042E5C"/>
    <w:rsid w:val="001F7618"/>
    <w:rsid w:val="0059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8E5BF"/>
  <w15:chartTrackingRefBased/>
  <w15:docId w15:val="{F3B5DA66-D072-4ED2-B851-7C5204716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lang w:val="nl-NL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F76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F7618"/>
  </w:style>
  <w:style w:type="paragraph" w:styleId="Voettekst">
    <w:name w:val="footer"/>
    <w:basedOn w:val="Standaard"/>
    <w:link w:val="VoettekstChar"/>
    <w:uiPriority w:val="99"/>
    <w:unhideWhenUsed/>
    <w:rsid w:val="001F76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F76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mp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mp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tmp"/><Relationship Id="rId4" Type="http://schemas.openxmlformats.org/officeDocument/2006/relationships/footnotes" Target="footnotes.xml"/><Relationship Id="rId9" Type="http://schemas.openxmlformats.org/officeDocument/2006/relationships/image" Target="media/image4.tmp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96B99848</Template>
  <TotalTime>70</TotalTime>
  <Pages>2</Pages>
  <Words>53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Deklas.nu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 Broers-Kokke</dc:creator>
  <cp:keywords/>
  <dc:description/>
  <cp:lastModifiedBy>Lian Broers-Kokke</cp:lastModifiedBy>
  <cp:revision>2</cp:revision>
  <dcterms:created xsi:type="dcterms:W3CDTF">2017-10-03T11:25:00Z</dcterms:created>
  <dcterms:modified xsi:type="dcterms:W3CDTF">2017-10-03T12:49:00Z</dcterms:modified>
</cp:coreProperties>
</file>