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Ind w:w="0" w:type="dxa"/>
        <w:tblLook w:val="01E0" w:firstRow="1" w:lastRow="1" w:firstColumn="1" w:lastColumn="1" w:noHBand="0" w:noVBand="0"/>
      </w:tblPr>
      <w:tblGrid>
        <w:gridCol w:w="9062"/>
      </w:tblGrid>
      <w:tr w:rsidR="00E156E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b/>
              </w:rPr>
            </w:pPr>
          </w:p>
          <w:p w:rsidR="00E156E0" w:rsidRDefault="00E156E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Zelfbeeldvragenlijst</w:t>
            </w:r>
          </w:p>
          <w:p w:rsidR="00E156E0" w:rsidRDefault="00E156E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uitgebreide methode, behorende bij </w:t>
            </w:r>
            <w:bookmarkStart w:id="0" w:name="_GoBack"/>
            <w:bookmarkEnd w:id="0"/>
            <w:r>
              <w:rPr>
                <w:rFonts w:ascii="Arial" w:hAnsi="Arial" w:cs="Arial"/>
                <w:b/>
                <w:i/>
                <w:sz w:val="22"/>
                <w:szCs w:val="22"/>
              </w:rPr>
              <w:t>Praxis 34</w:t>
            </w:r>
          </w:p>
          <w:p w:rsidR="00E156E0" w:rsidRDefault="00E156E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156E0" w:rsidRDefault="00E156E0" w:rsidP="00E156E0">
      <w:pPr>
        <w:rPr>
          <w:b/>
        </w:rPr>
      </w:pPr>
    </w:p>
    <w:p w:rsidR="00E156E0" w:rsidRDefault="00086428" w:rsidP="00E156E0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Naam: </w:t>
      </w:r>
    </w:p>
    <w:p w:rsidR="00E156E0" w:rsidRDefault="00E156E0" w:rsidP="00E156E0">
      <w:pPr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School /</w:t>
      </w:r>
      <w:proofErr w:type="gramEnd"/>
      <w:r>
        <w:rPr>
          <w:rFonts w:ascii="Arial" w:hAnsi="Arial" w:cs="Arial"/>
          <w:b/>
        </w:rPr>
        <w:t xml:space="preserve"> </w:t>
      </w:r>
      <w:r w:rsidR="00086428">
        <w:rPr>
          <w:rFonts w:ascii="Arial" w:hAnsi="Arial" w:cs="Arial"/>
          <w:b/>
        </w:rPr>
        <w:t xml:space="preserve">klas /groep:  </w:t>
      </w:r>
    </w:p>
    <w:p w:rsidR="00E156E0" w:rsidRDefault="00E156E0" w:rsidP="00E156E0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Ingevuld </w:t>
      </w:r>
      <w:proofErr w:type="gramStart"/>
      <w:r>
        <w:rPr>
          <w:rFonts w:ascii="Arial" w:hAnsi="Arial" w:cs="Arial"/>
          <w:b/>
        </w:rPr>
        <w:t>door /</w:t>
      </w:r>
      <w:proofErr w:type="gramEnd"/>
      <w:r>
        <w:rPr>
          <w:rFonts w:ascii="Arial" w:hAnsi="Arial" w:cs="Arial"/>
          <w:b/>
        </w:rPr>
        <w:t xml:space="preserve"> op: </w:t>
      </w:r>
    </w:p>
    <w:p w:rsidR="00E156E0" w:rsidRDefault="00E156E0" w:rsidP="00E156E0">
      <w:pPr>
        <w:rPr>
          <w:rFonts w:ascii="Arial" w:hAnsi="Arial" w:cs="Arial"/>
        </w:rPr>
      </w:pPr>
    </w:p>
    <w:p w:rsidR="00E156E0" w:rsidRDefault="00E156E0" w:rsidP="00E156E0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Vragen die niet direct van betekenis zijn voor de schoolsituatie.</w:t>
      </w:r>
    </w:p>
    <w:p w:rsidR="00E156E0" w:rsidRDefault="00E156E0" w:rsidP="00E156E0">
      <w:pPr>
        <w:rPr>
          <w:rFonts w:ascii="Arial" w:hAnsi="Arial" w:cs="Arial"/>
        </w:rPr>
      </w:pPr>
    </w:p>
    <w:tbl>
      <w:tblPr>
        <w:tblStyle w:val="Tabelraster"/>
        <w:tblW w:w="0" w:type="auto"/>
        <w:tblInd w:w="0" w:type="dxa"/>
        <w:tblLook w:val="01E0" w:firstRow="1" w:lastRow="1" w:firstColumn="1" w:lastColumn="1" w:noHBand="0" w:noVBand="0"/>
      </w:tblPr>
      <w:tblGrid>
        <w:gridCol w:w="550"/>
        <w:gridCol w:w="8512"/>
      </w:tblGrid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E156E0" w:rsidRDefault="00E156E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>Wat zou je graag op je verjaardag willen hebben?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E156E0" w:rsidRDefault="00E156E0" w:rsidP="0008642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 xml:space="preserve">Wat lust je graag?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E156E0" w:rsidRDefault="00E156E0" w:rsidP="0008642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>Welke kleur vind je mooi</w:t>
            </w:r>
            <w:r w:rsidR="00086428">
              <w:rPr>
                <w:rFonts w:ascii="Arial" w:hAnsi="Arial" w:cs="Arial"/>
              </w:rPr>
              <w:t>?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 w:rsidRPr="0008642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086428" w:rsidRDefault="00E156E0" w:rsidP="0008642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Wat vind je leuk op de </w:t>
            </w:r>
            <w:proofErr w:type="gramStart"/>
            <w:r>
              <w:rPr>
                <w:rFonts w:ascii="Arial" w:hAnsi="Arial" w:cs="Arial"/>
              </w:rPr>
              <w:t>TV</w:t>
            </w:r>
            <w:proofErr w:type="gramEnd"/>
            <w:r w:rsidRPr="00E156E0">
              <w:rPr>
                <w:rFonts w:ascii="Arial" w:hAnsi="Arial" w:cs="Arial"/>
                <w:color w:val="002060"/>
              </w:rPr>
              <w:t xml:space="preserve">? </w:t>
            </w:r>
          </w:p>
        </w:tc>
      </w:tr>
      <w:tr w:rsidR="00E156E0" w:rsidRPr="0008642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Pr="00086428" w:rsidRDefault="00E156E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Pr="00086428" w:rsidRDefault="00E156E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 doe je graag thuis?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E156E0" w:rsidRDefault="00E156E0" w:rsidP="0008642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 xml:space="preserve">Wat vind je niet lekker om te eten of te drinken?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E156E0" w:rsidRDefault="00E156E0" w:rsidP="0008642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 xml:space="preserve">Wie houdt er van je jou?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086428" w:rsidRDefault="00E156E0" w:rsidP="00086428">
            <w:pPr>
              <w:rPr>
                <w:rFonts w:ascii="Arial" w:hAnsi="Arial" w:cs="Arial"/>
              </w:rPr>
            </w:pPr>
            <w:r w:rsidRPr="00086428">
              <w:rPr>
                <w:rFonts w:ascii="Arial" w:hAnsi="Arial" w:cs="Arial"/>
              </w:rPr>
              <w:t xml:space="preserve">Met welke dingen speel je graag?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Pr="00086428" w:rsidRDefault="00E156E0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E156E0" w:rsidRDefault="00E156E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 xml:space="preserve">Welk dier vind je leuk?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 doe je het liefst na schooltijd?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is het mooiste ding dat je hebt?</w:t>
            </w:r>
            <w:r w:rsidRPr="00E156E0">
              <w:rPr>
                <w:rFonts w:ascii="Arial" w:hAnsi="Arial" w:cs="Arial"/>
                <w:color w:val="002060"/>
              </w:rPr>
              <w:t>.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Over welke onderwerpen wil je graag wat weten?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 welke onderwerpen weet je al wat / veel?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Pr="00E156E0" w:rsidRDefault="00E156E0">
            <w:pPr>
              <w:rPr>
                <w:rFonts w:ascii="Arial" w:hAnsi="Arial" w:cs="Arial"/>
              </w:rPr>
            </w:pPr>
          </w:p>
        </w:tc>
      </w:tr>
    </w:tbl>
    <w:p w:rsidR="00E156E0" w:rsidRDefault="00E156E0" w:rsidP="00E156E0">
      <w:pPr>
        <w:rPr>
          <w:rFonts w:ascii="Arial" w:hAnsi="Arial" w:cs="Arial"/>
        </w:rPr>
      </w:pPr>
    </w:p>
    <w:p w:rsidR="00E156E0" w:rsidRDefault="00E156E0" w:rsidP="00E156E0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Vragen die min of meer direct van betekenis zijn voor de schoolsituatie</w:t>
      </w:r>
    </w:p>
    <w:p w:rsidR="00E156E0" w:rsidRDefault="00E156E0" w:rsidP="00E156E0">
      <w:pPr>
        <w:rPr>
          <w:rFonts w:ascii="Arial" w:hAnsi="Arial" w:cs="Arial"/>
          <w:b/>
        </w:rPr>
      </w:pPr>
    </w:p>
    <w:tbl>
      <w:tblPr>
        <w:tblStyle w:val="Tabelraster"/>
        <w:tblW w:w="0" w:type="auto"/>
        <w:tblInd w:w="0" w:type="dxa"/>
        <w:tblLook w:val="01E0" w:firstRow="1" w:lastRow="1" w:firstColumn="1" w:lastColumn="1" w:noHBand="0" w:noVBand="0"/>
      </w:tblPr>
      <w:tblGrid>
        <w:gridCol w:w="550"/>
        <w:gridCol w:w="8512"/>
      </w:tblGrid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vind je leuk om te doen op school?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Pr="00E156E0" w:rsidRDefault="00E156E0" w:rsidP="00086428">
            <w:pPr>
              <w:rPr>
                <w:rFonts w:ascii="Arial" w:hAnsi="Arial" w:cs="Arial"/>
                <w:b/>
                <w:color w:val="002060"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vind je niet leuk om te doen op school?</w:t>
            </w:r>
            <w:r w:rsidR="00086428">
              <w:rPr>
                <w:rFonts w:ascii="Arial" w:hAnsi="Arial" w:cs="Arial"/>
                <w:color w:val="002060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 vind je moeilijk om te doen op school?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ED3536" w:rsidRDefault="00E156E0" w:rsidP="0008642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 xml:space="preserve">Wat vind je makkelijk om te doen op school? 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 kun je goed op school.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kun je niet zo goed? Waar ben je niet zo goed in?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 wie speel je het liefste op school</w:t>
            </w:r>
            <w:r w:rsidR="00ED3536">
              <w:rPr>
                <w:rFonts w:ascii="Arial" w:hAnsi="Arial" w:cs="Arial"/>
              </w:rPr>
              <w:t xml:space="preserve">?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ED3536" w:rsidRDefault="00E156E0" w:rsidP="0008642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 xml:space="preserve">Met wie zou je wel een </w:t>
            </w:r>
            <w:proofErr w:type="gramStart"/>
            <w:r>
              <w:rPr>
                <w:rFonts w:ascii="Arial" w:hAnsi="Arial" w:cs="Arial"/>
              </w:rPr>
              <w:t>werkje /</w:t>
            </w:r>
            <w:proofErr w:type="gramEnd"/>
            <w:r>
              <w:rPr>
                <w:rFonts w:ascii="Arial" w:hAnsi="Arial" w:cs="Arial"/>
              </w:rPr>
              <w:t xml:space="preserve"> rij sommen willen maken?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Als je mocht tekenen, wat zou je dan tekenen</w:t>
            </w:r>
            <w:r w:rsidRPr="00ED3536">
              <w:rPr>
                <w:rFonts w:ascii="Arial" w:hAnsi="Arial" w:cs="Arial"/>
                <w:color w:val="002060"/>
              </w:rPr>
              <w:t>.</w:t>
            </w:r>
            <w:r w:rsidR="00ED3536" w:rsidRPr="00ED3536">
              <w:rPr>
                <w:rFonts w:ascii="Arial" w:hAnsi="Arial" w:cs="Arial"/>
                <w:color w:val="002060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0C6BCA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 wie zou je</w:t>
            </w:r>
            <w:r w:rsidR="00E156E0">
              <w:rPr>
                <w:rFonts w:ascii="Arial" w:hAnsi="Arial" w:cs="Arial"/>
              </w:rPr>
              <w:t xml:space="preserve"> nooit een </w:t>
            </w:r>
            <w:proofErr w:type="gramStart"/>
            <w:r w:rsidR="00E156E0">
              <w:rPr>
                <w:rFonts w:ascii="Arial" w:hAnsi="Arial" w:cs="Arial"/>
              </w:rPr>
              <w:t>werkje /</w:t>
            </w:r>
            <w:proofErr w:type="gramEnd"/>
            <w:r w:rsidR="00E156E0">
              <w:rPr>
                <w:rFonts w:ascii="Arial" w:hAnsi="Arial" w:cs="Arial"/>
              </w:rPr>
              <w:t xml:space="preserve"> rij sommen willen maken?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word je boos?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lach je</w:t>
            </w:r>
            <w:r w:rsidR="00ED3536">
              <w:rPr>
                <w:rFonts w:ascii="Arial" w:hAnsi="Arial" w:cs="Arial"/>
              </w:rPr>
              <w:t xml:space="preserve">?  </w:t>
            </w:r>
            <w:r w:rsidR="00ED3536" w:rsidRPr="00ED3536">
              <w:rPr>
                <w:rFonts w:ascii="Arial" w:hAnsi="Arial" w:cs="Arial"/>
                <w:color w:val="002060"/>
              </w:rPr>
              <w:t>.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sla je iemand?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Wanneer wordt de juf/meester/meneer </w:t>
            </w:r>
            <w:proofErr w:type="gramStart"/>
            <w:r>
              <w:rPr>
                <w:rFonts w:ascii="Arial" w:hAnsi="Arial" w:cs="Arial"/>
              </w:rPr>
              <w:t>wel eens</w:t>
            </w:r>
            <w:proofErr w:type="gramEnd"/>
            <w:r>
              <w:rPr>
                <w:rFonts w:ascii="Arial" w:hAnsi="Arial" w:cs="Arial"/>
              </w:rPr>
              <w:t xml:space="preserve"> boos op je?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 je ook goed een tijdje achter elkaar doorwerken?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Waarvoor ben je bang?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 w:rsidTr="00086428">
        <w:trPr>
          <w:trHeight w:val="37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Welk kind in de klas vindt jou aardig?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ben je verdrietig?</w:t>
            </w:r>
            <w:r w:rsidR="00ED3536" w:rsidRPr="00ED3536">
              <w:rPr>
                <w:rFonts w:ascii="Arial" w:hAnsi="Arial" w:cs="Arial"/>
                <w:color w:val="002060"/>
              </w:rPr>
              <w:t>.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Naast wie wil je zitten?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Naast wie wil je helemaal niet zitten?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ben je stout/ondeugend?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 je snel of langzaam</w:t>
            </w:r>
            <w:r w:rsidR="00086428">
              <w:rPr>
                <w:rFonts w:ascii="Arial" w:hAnsi="Arial" w:cs="Arial"/>
              </w:rPr>
              <w:t>?</w:t>
            </w:r>
            <w:r w:rsidR="00ED3536" w:rsidRPr="00ED3536">
              <w:rPr>
                <w:rFonts w:ascii="Arial" w:hAnsi="Arial" w:cs="Arial"/>
                <w:color w:val="002060"/>
              </w:rPr>
              <w:t>.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ED3536" w:rsidRDefault="00E156E0" w:rsidP="0008642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>Let je altijd goed op als de juf/meester/meneer iets zegt of uitlegt.</w:t>
            </w:r>
            <w:r w:rsidR="00ED3536">
              <w:rPr>
                <w:rFonts w:ascii="Arial" w:hAnsi="Arial" w:cs="Arial"/>
              </w:rPr>
              <w:t xml:space="preserve">   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Vinden de kinderen in de klas je aardig?</w:t>
            </w:r>
            <w:r w:rsidR="00ED3536">
              <w:rPr>
                <w:rFonts w:ascii="Arial" w:hAnsi="Arial" w:cs="Arial"/>
              </w:rPr>
              <w:t xml:space="preserve">   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Vind je het vervelend om naar school te gaan.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40. 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 je goed / leuk spelen</w:t>
            </w:r>
            <w:r w:rsidR="00ED3536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Heb je veel ruzie met anderen?</w:t>
            </w:r>
            <w:r w:rsidR="0015141B">
              <w:rPr>
                <w:rFonts w:ascii="Arial" w:hAnsi="Arial" w:cs="Arial"/>
              </w:rPr>
              <w:t xml:space="preserve">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Vind je dat je te groot of te klein of te dik of te dun bent?</w:t>
            </w:r>
            <w:r w:rsidR="0015141B">
              <w:rPr>
                <w:rFonts w:ascii="Arial" w:hAnsi="Arial" w:cs="Arial"/>
              </w:rPr>
              <w:t xml:space="preserve">  </w:t>
            </w:r>
            <w:r w:rsidR="0015141B" w:rsidRPr="0015141B">
              <w:rPr>
                <w:rFonts w:ascii="Arial" w:hAnsi="Arial" w:cs="Arial"/>
                <w:color w:val="002060"/>
              </w:rPr>
              <w:t>.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 w:rsidP="00086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Word je veel geplaagd?</w:t>
            </w:r>
            <w:r w:rsidR="0015141B">
              <w:rPr>
                <w:rFonts w:ascii="Arial" w:hAnsi="Arial" w:cs="Arial"/>
              </w:rPr>
              <w:t xml:space="preserve">  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1B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 vindt de </w:t>
            </w:r>
            <w:proofErr w:type="gramStart"/>
            <w:r>
              <w:rPr>
                <w:rFonts w:ascii="Arial" w:hAnsi="Arial" w:cs="Arial"/>
              </w:rPr>
              <w:t>juf /</w:t>
            </w:r>
            <w:proofErr w:type="gramEnd"/>
            <w:r>
              <w:rPr>
                <w:rFonts w:ascii="Arial" w:hAnsi="Arial" w:cs="Arial"/>
              </w:rPr>
              <w:t xml:space="preserve"> meester/ meneer niet zo leuk als je dat doet?</w:t>
            </w:r>
            <w:r w:rsidR="0015141B">
              <w:rPr>
                <w:rFonts w:ascii="Arial" w:hAnsi="Arial" w:cs="Arial"/>
              </w:rPr>
              <w:t xml:space="preserve"> </w:t>
            </w:r>
          </w:p>
          <w:p w:rsidR="00E156E0" w:rsidRDefault="0015141B">
            <w:pPr>
              <w:rPr>
                <w:rFonts w:ascii="Arial" w:hAnsi="Arial" w:cs="Arial"/>
              </w:rPr>
            </w:pPr>
            <w:r w:rsidRPr="0015141B">
              <w:rPr>
                <w:rFonts w:ascii="Arial" w:hAnsi="Arial" w:cs="Arial"/>
                <w:color w:val="002060"/>
              </w:rPr>
              <w:t>.</w:t>
            </w: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1B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vindt de juf /meester/meneer wel erg fijn als je dat doet?</w:t>
            </w:r>
            <w:r w:rsidR="0015141B">
              <w:rPr>
                <w:rFonts w:ascii="Arial" w:hAnsi="Arial" w:cs="Arial"/>
              </w:rPr>
              <w:t xml:space="preserve"> </w:t>
            </w:r>
          </w:p>
          <w:p w:rsidR="00E156E0" w:rsidRDefault="00E156E0">
            <w:pPr>
              <w:rPr>
                <w:rFonts w:ascii="Arial" w:hAnsi="Arial" w:cs="Arial"/>
              </w:rPr>
            </w:pPr>
          </w:p>
        </w:tc>
      </w:tr>
      <w:tr w:rsidR="00E156E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</w:tbl>
    <w:p w:rsidR="00E156E0" w:rsidRDefault="00E156E0" w:rsidP="00E156E0">
      <w:pPr>
        <w:rPr>
          <w:rFonts w:ascii="Arial" w:hAnsi="Arial" w:cs="Arial"/>
        </w:rPr>
      </w:pPr>
    </w:p>
    <w:p w:rsidR="00E156E0" w:rsidRDefault="00E156E0" w:rsidP="00E156E0">
      <w:pPr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Specifiek op de basisschool groep 3 t/m 8 gerichte vragen</w:t>
      </w:r>
    </w:p>
    <w:p w:rsidR="00E156E0" w:rsidRDefault="00E156E0" w:rsidP="00E156E0">
      <w:pPr>
        <w:rPr>
          <w:rFonts w:ascii="Arial" w:hAnsi="Arial" w:cs="Arial"/>
          <w:b/>
        </w:rPr>
      </w:pPr>
    </w:p>
    <w:tbl>
      <w:tblPr>
        <w:tblStyle w:val="Tabelraster"/>
        <w:tblW w:w="0" w:type="auto"/>
        <w:tblInd w:w="0" w:type="dxa"/>
        <w:tblLook w:val="01E0" w:firstRow="1" w:lastRow="1" w:firstColumn="1" w:lastColumn="1" w:noHBand="0" w:noVBand="0"/>
      </w:tblPr>
      <w:tblGrid>
        <w:gridCol w:w="550"/>
        <w:gridCol w:w="8512"/>
      </w:tblGrid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 je goed woorden schrijven bij een dictee?</w:t>
            </w:r>
            <w:r w:rsidR="0015141B">
              <w:rPr>
                <w:rFonts w:ascii="Arial" w:hAnsi="Arial" w:cs="Arial"/>
              </w:rPr>
              <w:t xml:space="preserve"> </w:t>
            </w:r>
            <w:r w:rsidR="0015141B" w:rsidRPr="0015141B">
              <w:rPr>
                <w:rFonts w:ascii="Arial" w:hAnsi="Arial" w:cs="Arial"/>
                <w:color w:val="002060"/>
              </w:rPr>
              <w:t>soms</w:t>
            </w:r>
          </w:p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 niet, welke soort woorden vind je moeilijk om te schrijven</w:t>
            </w:r>
          </w:p>
          <w:p w:rsidR="0015141B" w:rsidRPr="0015141B" w:rsidRDefault="0015141B">
            <w:pPr>
              <w:rPr>
                <w:rFonts w:ascii="Arial" w:hAnsi="Arial" w:cs="Arial"/>
                <w:color w:val="002060"/>
              </w:rPr>
            </w:pPr>
          </w:p>
        </w:tc>
      </w:tr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Pr="0015141B" w:rsidRDefault="00E156E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>Kun je goed rekenen?</w:t>
            </w:r>
            <w:r w:rsidR="0015141B">
              <w:rPr>
                <w:rFonts w:ascii="Arial" w:hAnsi="Arial" w:cs="Arial"/>
              </w:rPr>
              <w:t xml:space="preserve"> </w:t>
            </w:r>
          </w:p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 niet, welke soort sommen vind je moeilijk om te maken?</w:t>
            </w:r>
          </w:p>
          <w:p w:rsidR="0015141B" w:rsidRDefault="0015141B">
            <w:pPr>
              <w:rPr>
                <w:rFonts w:ascii="Arial" w:hAnsi="Arial" w:cs="Arial"/>
              </w:rPr>
            </w:pPr>
          </w:p>
        </w:tc>
      </w:tr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 je goed lezen?</w:t>
            </w:r>
            <w:r w:rsidR="0015141B">
              <w:rPr>
                <w:rFonts w:ascii="Arial" w:hAnsi="Arial" w:cs="Arial"/>
              </w:rPr>
              <w:t xml:space="preserve"> </w:t>
            </w:r>
          </w:p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 niet, wat gaan dan niet zo goed</w:t>
            </w:r>
          </w:p>
          <w:p w:rsidR="0015141B" w:rsidRDefault="0015141B">
            <w:pPr>
              <w:rPr>
                <w:rFonts w:ascii="Arial" w:hAnsi="Arial" w:cs="Arial"/>
              </w:rPr>
            </w:pPr>
          </w:p>
        </w:tc>
      </w:tr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Welke boeken vind je leuk om te lezen?</w:t>
            </w:r>
          </w:p>
          <w:p w:rsidR="0015141B" w:rsidRDefault="0015141B" w:rsidP="00086428">
            <w:pPr>
              <w:rPr>
                <w:rFonts w:ascii="Arial" w:hAnsi="Arial" w:cs="Arial"/>
              </w:rPr>
            </w:pPr>
          </w:p>
        </w:tc>
      </w:tr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</w:tr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50. 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E0" w:rsidRDefault="00E15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 je ook een mooie tekening maken?</w:t>
            </w:r>
          </w:p>
        </w:tc>
      </w:tr>
      <w:tr w:rsidR="00E156E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Default="00E156E0">
            <w:pPr>
              <w:rPr>
                <w:rFonts w:ascii="Arial" w:hAnsi="Arial" w:cs="Arial"/>
                <w:b/>
              </w:rPr>
            </w:pP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E0" w:rsidRPr="0015141B" w:rsidRDefault="00E156E0">
            <w:pPr>
              <w:rPr>
                <w:rFonts w:ascii="Arial" w:hAnsi="Arial" w:cs="Arial"/>
              </w:rPr>
            </w:pPr>
          </w:p>
        </w:tc>
      </w:tr>
    </w:tbl>
    <w:p w:rsidR="00E156E0" w:rsidRDefault="00E156E0" w:rsidP="00E156E0"/>
    <w:p w:rsidR="008650FE" w:rsidRDefault="00E156E0" w:rsidP="00E156E0">
      <w:r>
        <w:br w:type="page"/>
      </w:r>
    </w:p>
    <w:sectPr w:rsidR="00865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E0"/>
    <w:rsid w:val="0000731A"/>
    <w:rsid w:val="00086428"/>
    <w:rsid w:val="000C6BCA"/>
    <w:rsid w:val="0015141B"/>
    <w:rsid w:val="006F0F0B"/>
    <w:rsid w:val="00781C06"/>
    <w:rsid w:val="008650FE"/>
    <w:rsid w:val="00B838A9"/>
    <w:rsid w:val="00E156E0"/>
    <w:rsid w:val="00ED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745BC-02D6-4A66-862D-0EBB7E93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1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15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F0F0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F0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BF4CCA5E</Template>
  <TotalTime>1</TotalTime>
  <Pages>4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Deklas.nu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de Bruijn</dc:creator>
  <cp:keywords/>
  <dc:description/>
  <cp:lastModifiedBy>Helene Emmen</cp:lastModifiedBy>
  <cp:revision>2</cp:revision>
  <cp:lastPrinted>2017-06-15T11:35:00Z</cp:lastPrinted>
  <dcterms:created xsi:type="dcterms:W3CDTF">2017-09-29T07:24:00Z</dcterms:created>
  <dcterms:modified xsi:type="dcterms:W3CDTF">2017-09-29T07:24:00Z</dcterms:modified>
</cp:coreProperties>
</file>